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3D0C8" w14:textId="77777777" w:rsidR="008B1D66" w:rsidRDefault="008B1D66" w:rsidP="008B1D66">
      <w:pPr>
        <w:ind w:left="558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Al Comune di ROGNO</w:t>
      </w:r>
    </w:p>
    <w:p w14:paraId="1F4D7588" w14:textId="77777777" w:rsidR="008B1D66" w:rsidRDefault="008B1D66" w:rsidP="008B1D66">
      <w:pPr>
        <w:ind w:left="558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Piazza Druso, 5</w:t>
      </w:r>
    </w:p>
    <w:p w14:paraId="79A292F5" w14:textId="77777777" w:rsidR="008B1D66" w:rsidRDefault="008B1D66" w:rsidP="008B1D66">
      <w:pPr>
        <w:ind w:left="558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24060 - ROGNO (BG)</w:t>
      </w:r>
    </w:p>
    <w:p w14:paraId="6CECB5D1" w14:textId="77777777" w:rsidR="008B1D66" w:rsidRDefault="008B1D66" w:rsidP="008B1D66">
      <w:pPr>
        <w:jc w:val="both"/>
        <w:rPr>
          <w:rFonts w:ascii="Tahoma" w:hAnsi="Tahoma" w:cs="Tahoma"/>
          <w:sz w:val="22"/>
        </w:rPr>
      </w:pPr>
    </w:p>
    <w:p w14:paraId="5007F3A8" w14:textId="77777777" w:rsidR="008B1D66" w:rsidRDefault="008B1D66" w:rsidP="008B1D66">
      <w:pPr>
        <w:pStyle w:val="Default"/>
      </w:pPr>
    </w:p>
    <w:p w14:paraId="5C1B610D" w14:textId="77777777" w:rsidR="008B1D66" w:rsidRDefault="008B1D66" w:rsidP="008B1D66">
      <w:pPr>
        <w:jc w:val="center"/>
        <w:rPr>
          <w:rFonts w:ascii="Tahoma" w:hAnsi="Tahoma" w:cs="Tahoma"/>
          <w:b/>
          <w:bCs/>
          <w:sz w:val="28"/>
          <w:szCs w:val="32"/>
        </w:rPr>
      </w:pPr>
      <w:r>
        <w:rPr>
          <w:rFonts w:ascii="Tahoma" w:hAnsi="Tahoma" w:cs="Tahoma"/>
          <w:b/>
          <w:bCs/>
          <w:sz w:val="28"/>
          <w:szCs w:val="32"/>
        </w:rPr>
        <w:t>ATTESTAZIONE DI ESENZIONE/ASSOGGETTAMENTO A RITENUTA 4% SU CONTRIBUTI – ART. 28 DPR 600/73</w:t>
      </w:r>
    </w:p>
    <w:p w14:paraId="21671494" w14:textId="77777777" w:rsidR="008B1D66" w:rsidRDefault="008B1D66" w:rsidP="008B1D66">
      <w:pPr>
        <w:jc w:val="center"/>
        <w:rPr>
          <w:rFonts w:ascii="Tahoma" w:hAnsi="Tahoma" w:cs="Tahoma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6462"/>
      </w:tblGrid>
      <w:tr w:rsidR="008B1D66" w14:paraId="032AF939" w14:textId="77777777" w:rsidTr="008B1D66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A8D37FA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Elenco1"/>
                  <w:enabled/>
                  <w:calcOnExit w:val="0"/>
                  <w:ddList>
                    <w:listEntry w:val="Il sottoscritto"/>
                    <w:listEntry w:val="La sottoscritta"/>
                  </w:ddLis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FORMDROPDOWN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</w:tcPr>
          <w:p w14:paraId="66A92CDD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</w:p>
        </w:tc>
      </w:tr>
    </w:tbl>
    <w:p w14:paraId="22A7B881" w14:textId="02099A83" w:rsidR="008B1D66" w:rsidRDefault="003169D3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A89D330" wp14:editId="7B518934">
                <wp:simplePos x="0" y="0"/>
                <wp:positionH relativeFrom="column">
                  <wp:posOffset>-147320</wp:posOffset>
                </wp:positionH>
                <wp:positionV relativeFrom="paragraph">
                  <wp:posOffset>94615</wp:posOffset>
                </wp:positionV>
                <wp:extent cx="5734050" cy="2258060"/>
                <wp:effectExtent l="38100" t="38100" r="95250" b="104140"/>
                <wp:wrapNone/>
                <wp:docPr id="159100579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050" cy="22580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8296E" id="Rettangolo 4" o:spid="_x0000_s1026" style="position:absolute;margin-left:-11.6pt;margin-top:7.45pt;width:451.5pt;height:177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" filled="f" strokecolor="#7f7f7f" strokeweight="2pt">
                <v:shadow on="t" color="black" opacity="26214f" origin="-.5,-.5" offset=".74836mm,.74836mm"/>
                <v:path arrowok="t"/>
              </v:rect>
            </w:pict>
          </mc:Fallback>
        </mc:AlternateConten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83"/>
        <w:gridCol w:w="4111"/>
      </w:tblGrid>
      <w:tr w:rsidR="008B1D66" w14:paraId="5EC238B3" w14:textId="77777777" w:rsidTr="008B1D66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bookmarkStart w:id="0" w:name="Testo1"/>
          <w:p w14:paraId="175DFA92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>
                    <w:default w:val="Cognome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Cognome</w:t>
            </w:r>
            <w:r>
              <w:rPr>
                <w:rFonts w:ascii="Tahoma" w:hAnsi="Tahoma" w:cs="Tahoma"/>
                <w:sz w:val="22"/>
              </w:rPr>
              <w:fldChar w:fldCharType="end"/>
            </w:r>
            <w:bookmarkEnd w:id="0"/>
          </w:p>
        </w:tc>
        <w:tc>
          <w:tcPr>
            <w:tcW w:w="283" w:type="dxa"/>
            <w:tcBorders>
              <w:top w:val="nil"/>
              <w:left w:val="threeDEngrave" w:sz="12" w:space="0" w:color="auto"/>
              <w:bottom w:val="nil"/>
              <w:right w:val="threeDEngrave" w:sz="12" w:space="0" w:color="auto"/>
            </w:tcBorders>
          </w:tcPr>
          <w:p w14:paraId="0B626505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111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58CA2A36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Nome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5C06181F" w14:textId="77777777" w:rsidR="008B1D66" w:rsidRPr="00AD02D1" w:rsidRDefault="008B1D66" w:rsidP="008B1D66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83"/>
        <w:gridCol w:w="4111"/>
      </w:tblGrid>
      <w:tr w:rsidR="008B1D66" w14:paraId="2F718F84" w14:textId="77777777" w:rsidTr="008B1D66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70D84915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dice fiscale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codice fiscale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83" w:type="dxa"/>
            <w:tcBorders>
              <w:left w:val="threeDEngrave" w:sz="12" w:space="0" w:color="auto"/>
            </w:tcBorders>
          </w:tcPr>
          <w:p w14:paraId="34789314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111" w:type="dxa"/>
          </w:tcPr>
          <w:p w14:paraId="10AF4833" w14:textId="77777777" w:rsidR="008B1D66" w:rsidRDefault="00456521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Sesso: maschio </w:t>
            </w:r>
            <w:bookmarkStart w:id="1" w:name="Controllo11"/>
            <w:r w:rsidR="00AD02D1">
              <w:rPr>
                <w:rFonts w:ascii="Tahoma" w:hAnsi="Tahoma" w:cs="Tahoma"/>
                <w:sz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02D1">
              <w:rPr>
                <w:rFonts w:ascii="Tahoma" w:hAnsi="Tahoma" w:cs="Tahoma"/>
                <w:sz w:val="22"/>
              </w:rPr>
              <w:instrText xml:space="preserve"> FORMCHECKBOX </w:instrText>
            </w:r>
            <w:r w:rsidR="00AD02D1">
              <w:rPr>
                <w:rFonts w:ascii="Tahoma" w:hAnsi="Tahoma" w:cs="Tahoma"/>
                <w:sz w:val="22"/>
              </w:rPr>
            </w:r>
            <w:r w:rsidR="00AD02D1">
              <w:rPr>
                <w:rFonts w:ascii="Tahoma" w:hAnsi="Tahoma" w:cs="Tahoma"/>
                <w:sz w:val="22"/>
              </w:rPr>
              <w:fldChar w:fldCharType="end"/>
            </w:r>
            <w:bookmarkEnd w:id="1"/>
            <w:r>
              <w:rPr>
                <w:rFonts w:ascii="Tahoma" w:hAnsi="Tahoma" w:cs="Tahoma"/>
                <w:sz w:val="22"/>
              </w:rPr>
              <w:t xml:space="preserve"> femmina </w:t>
            </w:r>
            <w:r w:rsidR="00AD02D1">
              <w:rPr>
                <w:rFonts w:ascii="Tahoma" w:hAnsi="Tahoma" w:cs="Tahoma"/>
                <w:sz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02D1">
              <w:rPr>
                <w:rFonts w:ascii="Tahoma" w:hAnsi="Tahoma" w:cs="Tahoma"/>
                <w:sz w:val="22"/>
              </w:rPr>
              <w:instrText xml:space="preserve"> FORMCHECKBOX </w:instrText>
            </w:r>
            <w:r w:rsidR="00AD02D1">
              <w:rPr>
                <w:rFonts w:ascii="Tahoma" w:hAnsi="Tahoma" w:cs="Tahoma"/>
                <w:sz w:val="22"/>
              </w:rPr>
            </w:r>
            <w:r w:rsidR="00AD02D1"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329B7D44" w14:textId="77777777" w:rsidR="008B1D66" w:rsidRPr="00AD02D1" w:rsidRDefault="008B1D66" w:rsidP="008B1D66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4337"/>
        <w:gridCol w:w="757"/>
        <w:gridCol w:w="741"/>
        <w:gridCol w:w="282"/>
        <w:gridCol w:w="1685"/>
      </w:tblGrid>
      <w:tr w:rsidR="00456521" w14:paraId="492D36F7" w14:textId="77777777" w:rsidTr="00456521">
        <w:tblPrEx>
          <w:tblCellMar>
            <w:top w:w="0" w:type="dxa"/>
            <w:bottom w:w="0" w:type="dxa"/>
          </w:tblCellMar>
        </w:tblPrEx>
        <w:tc>
          <w:tcPr>
            <w:tcW w:w="917" w:type="dxa"/>
            <w:tcBorders>
              <w:right w:val="threeDEngrave" w:sz="12" w:space="0" w:color="auto"/>
            </w:tcBorders>
          </w:tcPr>
          <w:p w14:paraId="12216A08" w14:textId="77777777" w:rsidR="00456521" w:rsidRDefault="00456521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nato a </w:t>
            </w:r>
          </w:p>
        </w:tc>
        <w:tc>
          <w:tcPr>
            <w:tcW w:w="4350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26ED5D98" w14:textId="77777777" w:rsidR="00456521" w:rsidRDefault="00456521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une o stato di nascita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Comune o stato di nascita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757" w:type="dxa"/>
            <w:tcBorders>
              <w:left w:val="threeDEngrave" w:sz="12" w:space="0" w:color="auto"/>
              <w:right w:val="threeDEngrave" w:sz="12" w:space="0" w:color="auto"/>
            </w:tcBorders>
          </w:tcPr>
          <w:p w14:paraId="7B2C5BE5" w14:textId="77777777" w:rsidR="00456521" w:rsidRDefault="00456521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Prov.</w:t>
            </w:r>
          </w:p>
        </w:tc>
        <w:tc>
          <w:tcPr>
            <w:tcW w:w="722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FCE4B90" w14:textId="77777777" w:rsidR="00456521" w:rsidRDefault="00456521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left w:val="threeDEngrave" w:sz="12" w:space="0" w:color="auto"/>
              <w:right w:val="threeDEngrave" w:sz="12" w:space="0" w:color="auto"/>
            </w:tcBorders>
          </w:tcPr>
          <w:p w14:paraId="5835B864" w14:textId="77777777" w:rsidR="00456521" w:rsidRDefault="00456521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il</w:t>
            </w:r>
          </w:p>
        </w:tc>
        <w:tc>
          <w:tcPr>
            <w:tcW w:w="1689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1FEFAF85" w14:textId="77777777" w:rsidR="00456521" w:rsidRDefault="00456521" w:rsidP="00456521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66A27DAA" w14:textId="77777777" w:rsidR="00D85BB2" w:rsidRPr="00AD02D1" w:rsidRDefault="00D85BB2" w:rsidP="00D85BB2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5103"/>
        <w:gridCol w:w="567"/>
        <w:gridCol w:w="1701"/>
      </w:tblGrid>
      <w:tr w:rsidR="00D85BB2" w14:paraId="32683CB8" w14:textId="77777777" w:rsidTr="00E5108F">
        <w:tblPrEx>
          <w:tblCellMar>
            <w:top w:w="0" w:type="dxa"/>
            <w:bottom w:w="0" w:type="dxa"/>
          </w:tblCellMar>
        </w:tblPrEx>
        <w:tc>
          <w:tcPr>
            <w:tcW w:w="1346" w:type="dxa"/>
            <w:tcBorders>
              <w:right w:val="threeDEngrave" w:sz="12" w:space="0" w:color="auto"/>
            </w:tcBorders>
          </w:tcPr>
          <w:p w14:paraId="02BBDE18" w14:textId="77777777" w:rsidR="00D85BB2" w:rsidRDefault="00E5108F" w:rsidP="00E5108F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residente a</w:t>
            </w:r>
          </w:p>
        </w:tc>
        <w:tc>
          <w:tcPr>
            <w:tcW w:w="5103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7C43F171" w14:textId="77777777" w:rsidR="00D85BB2" w:rsidRDefault="00D85BB2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567" w:type="dxa"/>
            <w:tcBorders>
              <w:left w:val="threeDEngrave" w:sz="12" w:space="0" w:color="auto"/>
              <w:right w:val="threeDEngrave" w:sz="12" w:space="0" w:color="auto"/>
            </w:tcBorders>
          </w:tcPr>
          <w:p w14:paraId="55927B21" w14:textId="77777777" w:rsidR="00D85BB2" w:rsidRDefault="00E5108F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cap</w:t>
            </w:r>
          </w:p>
        </w:tc>
        <w:tc>
          <w:tcPr>
            <w:tcW w:w="1701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F8A944D" w14:textId="77777777" w:rsidR="00D85BB2" w:rsidRDefault="00E5108F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63EE244D" w14:textId="77777777" w:rsidR="00E5108F" w:rsidRPr="00AD02D1" w:rsidRDefault="00E5108F" w:rsidP="00E5108F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371"/>
      </w:tblGrid>
      <w:tr w:rsidR="00E5108F" w14:paraId="5144D7DD" w14:textId="77777777" w:rsidTr="00E5108F">
        <w:tblPrEx>
          <w:tblCellMar>
            <w:top w:w="0" w:type="dxa"/>
            <w:bottom w:w="0" w:type="dxa"/>
          </w:tblCellMar>
        </w:tblPrEx>
        <w:tc>
          <w:tcPr>
            <w:tcW w:w="1346" w:type="dxa"/>
            <w:tcBorders>
              <w:right w:val="threeDEngrave" w:sz="12" w:space="0" w:color="auto"/>
            </w:tcBorders>
          </w:tcPr>
          <w:p w14:paraId="41F3866C" w14:textId="77777777" w:rsidR="00E5108F" w:rsidRDefault="00E5108F" w:rsidP="00E5108F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Elenco2"/>
                  <w:enabled/>
                  <w:calcOnExit w:val="0"/>
                  <w:ddList>
                    <w:listEntry w:val="via"/>
                    <w:listEntry w:val="piazza"/>
                    <w:listEntry w:val="largo"/>
                    <w:listEntry w:val="viale"/>
                    <w:listEntry w:val="vicolo"/>
                  </w:ddLis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FORMDROPDOWN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7371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3678BF04" w14:textId="77777777" w:rsidR="00E5108F" w:rsidRDefault="00E5108F" w:rsidP="00E5108F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591A2A33" w14:textId="77777777" w:rsidR="00E5108F" w:rsidRPr="00AD02D1" w:rsidRDefault="00E5108F" w:rsidP="00E5108F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3184"/>
        <w:gridCol w:w="567"/>
        <w:gridCol w:w="3664"/>
      </w:tblGrid>
      <w:tr w:rsidR="00E5108F" w14:paraId="3B53A8D0" w14:textId="77777777" w:rsidTr="00E5108F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right w:val="threeDEngrave" w:sz="12" w:space="0" w:color="auto"/>
            </w:tcBorders>
          </w:tcPr>
          <w:p w14:paraId="5BD1DC77" w14:textId="77777777" w:rsidR="00E5108F" w:rsidRDefault="00E5108F" w:rsidP="00E5108F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telefono</w:t>
            </w:r>
          </w:p>
        </w:tc>
        <w:tc>
          <w:tcPr>
            <w:tcW w:w="3259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1D039753" w14:textId="77777777" w:rsidR="00E5108F" w:rsidRDefault="00E5108F" w:rsidP="00E5108F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568" w:type="dxa"/>
            <w:tcBorders>
              <w:left w:val="threeDEngrave" w:sz="12" w:space="0" w:color="auto"/>
              <w:right w:val="threeDEngrave" w:sz="12" w:space="0" w:color="auto"/>
            </w:tcBorders>
          </w:tcPr>
          <w:p w14:paraId="2DD119AE" w14:textId="77777777" w:rsidR="00E5108F" w:rsidRDefault="00E5108F" w:rsidP="00E5108F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cell.</w:t>
            </w:r>
          </w:p>
        </w:tc>
        <w:tc>
          <w:tcPr>
            <w:tcW w:w="3754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49D2E979" w14:textId="77777777" w:rsidR="00E5108F" w:rsidRDefault="00E5108F" w:rsidP="00E5108F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138015F2" w14:textId="77777777" w:rsidR="008B1D66" w:rsidRDefault="008B1D66" w:rsidP="008B1D66">
      <w:pPr>
        <w:spacing w:line="360" w:lineRule="auto"/>
        <w:jc w:val="both"/>
        <w:rPr>
          <w:rFonts w:ascii="Tahoma" w:hAnsi="Tahoma" w:cs="Tahoma"/>
          <w:sz w:val="22"/>
        </w:rPr>
      </w:pPr>
    </w:p>
    <w:p w14:paraId="33D6AB59" w14:textId="0E256E44" w:rsidR="008B1D66" w:rsidRDefault="003169D3" w:rsidP="008B1D66">
      <w:pPr>
        <w:spacing w:line="36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477C096" wp14:editId="623B0B17">
                <wp:simplePos x="0" y="0"/>
                <wp:positionH relativeFrom="column">
                  <wp:posOffset>-147320</wp:posOffset>
                </wp:positionH>
                <wp:positionV relativeFrom="paragraph">
                  <wp:posOffset>209550</wp:posOffset>
                </wp:positionV>
                <wp:extent cx="5734050" cy="2619375"/>
                <wp:effectExtent l="38100" t="38100" r="95250" b="104775"/>
                <wp:wrapNone/>
                <wp:docPr id="751197361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050" cy="2619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ACC58" id="Rettangolo 3" o:spid="_x0000_s1026" style="position:absolute;margin-left:-11.6pt;margin-top:16.5pt;width:451.5pt;height:206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" filled="f" strokecolor="#7f7f7f" strokeweight="2pt">
                <v:shadow on="t" color="black" opacity="26214f" origin="-.5,-.5" offset=".74836mm,.74836mm"/>
                <v:path arrowok="t"/>
              </v:rect>
            </w:pict>
          </mc:Fallback>
        </mc:AlternateContent>
      </w:r>
      <w:r w:rsidR="008B1D66">
        <w:rPr>
          <w:rFonts w:ascii="Tahoma" w:hAnsi="Tahoma" w:cs="Tahoma"/>
          <w:sz w:val="22"/>
        </w:rPr>
        <w:t>nella sua qualità di:</w:t>
      </w:r>
    </w:p>
    <w:bookmarkStart w:id="2" w:name="Controllo1"/>
    <w:p w14:paraId="4D784548" w14:textId="77777777" w:rsidR="008B1D66" w:rsidRDefault="00AD02D1" w:rsidP="00AD02D1">
      <w:p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bookmarkEnd w:id="2"/>
      <w:r w:rsidR="008B1D66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ab/>
      </w:r>
      <w:r w:rsidR="008B1D66">
        <w:rPr>
          <w:rFonts w:ascii="Tahoma" w:hAnsi="Tahoma" w:cs="Tahoma"/>
          <w:sz w:val="22"/>
        </w:rPr>
        <w:t>Titolare della ditta individuale</w:t>
      </w:r>
    </w:p>
    <w:p w14:paraId="1A06ADBB" w14:textId="77777777" w:rsidR="008B1D66" w:rsidRDefault="008B1D66" w:rsidP="00AD02D1">
      <w:p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2"/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bookmarkEnd w:id="3"/>
      <w:r>
        <w:rPr>
          <w:rFonts w:ascii="Tahoma" w:hAnsi="Tahoma" w:cs="Tahoma"/>
          <w:sz w:val="22"/>
        </w:rPr>
        <w:t xml:space="preserve"> </w:t>
      </w:r>
      <w:r w:rsidR="00AD02D1"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Legale rappresentante della società, ente, organizzazione, </w:t>
      </w:r>
      <w:r w:rsidR="00AD02D1">
        <w:rPr>
          <w:rFonts w:ascii="Tahoma" w:hAnsi="Tahoma" w:cs="Tahoma"/>
          <w:sz w:val="22"/>
        </w:rPr>
        <w:t xml:space="preserve">associazione, comitato, </w:t>
      </w:r>
      <w:r>
        <w:rPr>
          <w:rFonts w:ascii="Tahoma" w:hAnsi="Tahoma" w:cs="Tahoma"/>
          <w:sz w:val="22"/>
        </w:rPr>
        <w:t>ecc.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8"/>
        <w:gridCol w:w="6786"/>
      </w:tblGrid>
      <w:tr w:rsidR="008B1D66" w14:paraId="77F898E9" w14:textId="77777777" w:rsidTr="00D85BB2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top w:val="nil"/>
              <w:left w:val="nil"/>
              <w:bottom w:val="nil"/>
              <w:right w:val="threeDEngrave" w:sz="12" w:space="0" w:color="auto"/>
            </w:tcBorders>
          </w:tcPr>
          <w:p w14:paraId="0D4398DB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Denominazione</w:t>
            </w:r>
          </w:p>
        </w:tc>
        <w:tc>
          <w:tcPr>
            <w:tcW w:w="6954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754BCCB1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170F112B" w14:textId="77777777" w:rsidR="008B1D66" w:rsidRPr="00AD02D1" w:rsidRDefault="008B1D66" w:rsidP="008B1D66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4"/>
        <w:gridCol w:w="6790"/>
      </w:tblGrid>
      <w:tr w:rsidR="008B1D66" w14:paraId="6579EBE0" w14:textId="77777777" w:rsidTr="00D85BB2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top w:val="nil"/>
              <w:left w:val="nil"/>
              <w:bottom w:val="nil"/>
              <w:right w:val="threeDEngrave" w:sz="12" w:space="0" w:color="auto"/>
            </w:tcBorders>
          </w:tcPr>
          <w:p w14:paraId="38124F1A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copo sociale"/>
                    <w:listEntry w:val="Attività esercitata"/>
                  </w:ddLis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FORMDROPDOWN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6954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31715FEE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115AD5FB" w14:textId="77777777" w:rsidR="008B1D66" w:rsidRPr="00AD02D1" w:rsidRDefault="008B1D66" w:rsidP="008B1D66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5"/>
        <w:gridCol w:w="6799"/>
      </w:tblGrid>
      <w:tr w:rsidR="008B1D66" w14:paraId="60105682" w14:textId="77777777" w:rsidTr="00D85BB2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top w:val="nil"/>
              <w:left w:val="nil"/>
              <w:bottom w:val="nil"/>
              <w:right w:val="threeDEngrave" w:sz="12" w:space="0" w:color="auto"/>
            </w:tcBorders>
          </w:tcPr>
          <w:p w14:paraId="64CFBD59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Tipologia</w:t>
            </w:r>
            <w:r>
              <w:rPr>
                <w:rStyle w:val="Rimandonotaapidipagina"/>
                <w:rFonts w:ascii="Tahoma" w:hAnsi="Tahoma" w:cs="Tahoma"/>
                <w:sz w:val="22"/>
              </w:rPr>
              <w:footnoteReference w:id="1"/>
            </w:r>
          </w:p>
        </w:tc>
        <w:tc>
          <w:tcPr>
            <w:tcW w:w="6954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109FDDE5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6DD39B88" w14:textId="77777777" w:rsidR="008B1D66" w:rsidRPr="00AD02D1" w:rsidRDefault="008B1D66" w:rsidP="008B1D66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9"/>
        <w:gridCol w:w="2580"/>
        <w:gridCol w:w="953"/>
        <w:gridCol w:w="3282"/>
      </w:tblGrid>
      <w:tr w:rsidR="008B1D66" w14:paraId="29397EC3" w14:textId="77777777" w:rsidTr="00D85BB2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right w:val="threeDEngrave" w:sz="12" w:space="0" w:color="auto"/>
            </w:tcBorders>
          </w:tcPr>
          <w:p w14:paraId="6A02963B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con sede in</w:t>
            </w:r>
          </w:p>
        </w:tc>
        <w:tc>
          <w:tcPr>
            <w:tcW w:w="2632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004A4FF2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968" w:type="dxa"/>
            <w:tcBorders>
              <w:left w:val="threeDEngrave" w:sz="12" w:space="0" w:color="auto"/>
              <w:right w:val="threeDEngrave" w:sz="12" w:space="0" w:color="auto"/>
            </w:tcBorders>
          </w:tcPr>
          <w:p w14:paraId="3DE9A9B7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Elenco2"/>
                  <w:enabled/>
                  <w:calcOnExit w:val="0"/>
                  <w:ddList>
                    <w:listEntry w:val="via"/>
                    <w:listEntry w:val="piazza"/>
                    <w:listEntry w:val="largo"/>
                    <w:listEntry w:val="viale"/>
                    <w:listEntry w:val="vicolo"/>
                  </w:ddList>
                </w:ffData>
              </w:fldChar>
            </w:r>
            <w:bookmarkStart w:id="4" w:name="Elenco2"/>
            <w:r>
              <w:rPr>
                <w:rFonts w:ascii="Tahoma" w:hAnsi="Tahoma" w:cs="Tahoma"/>
                <w:sz w:val="22"/>
              </w:rPr>
              <w:instrText xml:space="preserve"> FORMDROPDOWN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end"/>
            </w:r>
            <w:bookmarkEnd w:id="4"/>
          </w:p>
        </w:tc>
        <w:tc>
          <w:tcPr>
            <w:tcW w:w="3354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4820B12A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1DC0C4E6" w14:textId="77777777" w:rsidR="008B1D66" w:rsidRPr="00AD02D1" w:rsidRDefault="008B1D66" w:rsidP="008B1D66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2"/>
        <w:gridCol w:w="2576"/>
        <w:gridCol w:w="959"/>
        <w:gridCol w:w="3277"/>
      </w:tblGrid>
      <w:tr w:rsidR="008B1D66" w14:paraId="52D356DD" w14:textId="77777777" w:rsidTr="00D85BB2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right w:val="threeDEngrave" w:sz="12" w:space="0" w:color="auto"/>
            </w:tcBorders>
          </w:tcPr>
          <w:p w14:paraId="074E7F07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codice fiscale</w:t>
            </w:r>
          </w:p>
        </w:tc>
        <w:tc>
          <w:tcPr>
            <w:tcW w:w="2632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96BF05B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968" w:type="dxa"/>
            <w:tcBorders>
              <w:left w:val="threeDEngrave" w:sz="12" w:space="0" w:color="auto"/>
              <w:right w:val="threeDEngrave" w:sz="12" w:space="0" w:color="auto"/>
            </w:tcBorders>
          </w:tcPr>
          <w:p w14:paraId="6CF0B177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P.IVA</w:t>
            </w:r>
          </w:p>
        </w:tc>
        <w:tc>
          <w:tcPr>
            <w:tcW w:w="3354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8D51D56" w14:textId="77777777" w:rsidR="008B1D66" w:rsidRDefault="008B1D66" w:rsidP="00D85BB2">
            <w:pPr>
              <w:tabs>
                <w:tab w:val="right" w:leader="underscore" w:pos="8460"/>
              </w:tabs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10B84856" w14:textId="77777777" w:rsidR="008B1D66" w:rsidRDefault="008B1D66" w:rsidP="008B1D66">
      <w:pPr>
        <w:tabs>
          <w:tab w:val="right" w:leader="underscore" w:pos="8460"/>
        </w:tabs>
        <w:jc w:val="both"/>
        <w:rPr>
          <w:rFonts w:ascii="Tahoma" w:hAnsi="Tahoma" w:cs="Tahoma"/>
          <w:sz w:val="22"/>
        </w:rPr>
      </w:pPr>
    </w:p>
    <w:p w14:paraId="08BBBBE0" w14:textId="77777777" w:rsidR="00AD02D1" w:rsidRDefault="00AD02D1" w:rsidP="00AD02D1">
      <w:pPr>
        <w:tabs>
          <w:tab w:val="right" w:leader="underscore" w:pos="8460"/>
        </w:tabs>
        <w:jc w:val="both"/>
        <w:rPr>
          <w:rFonts w:ascii="Tahoma" w:hAnsi="Tahoma" w:cs="Tahoma"/>
          <w:i/>
          <w:iCs/>
          <w:sz w:val="22"/>
        </w:rPr>
      </w:pPr>
      <w:r>
        <w:rPr>
          <w:rFonts w:ascii="Tahoma" w:hAnsi="Tahoma" w:cs="Tahoma"/>
          <w:i/>
          <w:iCs/>
          <w:sz w:val="22"/>
        </w:rPr>
        <w:t>consapevole che le dichiarazioni mendaci sono punite penalmente ai sensi dell’art. 76 del D.P.R. n. 445/2000, e che codesta Amministrazione ha la facoltà di effettuare controlli, anche a campione, sulle dichiarazioni rese,</w:t>
      </w:r>
    </w:p>
    <w:p w14:paraId="25232F6F" w14:textId="77777777" w:rsidR="00AD02D1" w:rsidRPr="00AD02D1" w:rsidRDefault="00AD02D1" w:rsidP="00AD02D1">
      <w:pPr>
        <w:tabs>
          <w:tab w:val="right" w:leader="underscore" w:pos="8460"/>
        </w:tabs>
        <w:spacing w:before="120" w:after="120"/>
        <w:jc w:val="center"/>
        <w:rPr>
          <w:rFonts w:ascii="Tahoma" w:hAnsi="Tahoma" w:cs="Tahoma"/>
          <w:iCs/>
          <w:sz w:val="22"/>
        </w:rPr>
      </w:pPr>
      <w:r w:rsidRPr="00AD02D1">
        <w:rPr>
          <w:rFonts w:ascii="Tahoma" w:hAnsi="Tahoma" w:cs="Tahoma"/>
          <w:b/>
          <w:iCs/>
          <w:sz w:val="22"/>
        </w:rPr>
        <w:t>CHIEDE</w:t>
      </w:r>
    </w:p>
    <w:p w14:paraId="51DF6B7F" w14:textId="77777777" w:rsidR="008B1D66" w:rsidRDefault="00AD02D1" w:rsidP="00AD02D1">
      <w:pPr>
        <w:tabs>
          <w:tab w:val="right" w:leader="underscore" w:pos="8460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la liquidazione del contributo comunale richiesto </w:t>
      </w:r>
      <w:r w:rsidR="008B1D66">
        <w:rPr>
          <w:rFonts w:ascii="Tahoma" w:hAnsi="Tahoma" w:cs="Tahoma"/>
          <w:sz w:val="22"/>
        </w:rPr>
        <w:t>per:</w:t>
      </w:r>
    </w:p>
    <w:tbl>
      <w:tblPr>
        <w:tblW w:w="0" w:type="auto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4"/>
      </w:tblGrid>
      <w:tr w:rsidR="008B1D66" w14:paraId="427712E5" w14:textId="77777777" w:rsidTr="00D85B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4" w:type="dxa"/>
          </w:tcPr>
          <w:p w14:paraId="032BCD7E" w14:textId="77777777" w:rsidR="008B1D66" w:rsidRDefault="008B1D66" w:rsidP="00D85BB2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6D1CB6E7" w14:textId="77777777" w:rsidR="008B1D66" w:rsidRDefault="00AD02D1" w:rsidP="008B1D66">
      <w:pPr>
        <w:tabs>
          <w:tab w:val="right" w:leader="underscore" w:pos="8460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da erogare:</w:t>
      </w:r>
    </w:p>
    <w:p w14:paraId="01A1B95A" w14:textId="77777777" w:rsidR="00AD02D1" w:rsidRPr="00AD02D1" w:rsidRDefault="00AD02D1" w:rsidP="00AD02D1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AD02D1" w14:paraId="0BAD9601" w14:textId="77777777" w:rsidTr="00AD02D1">
        <w:tblPrEx>
          <w:tblCellMar>
            <w:top w:w="0" w:type="dxa"/>
            <w:bottom w:w="0" w:type="dxa"/>
          </w:tblCellMar>
        </w:tblPrEx>
        <w:tc>
          <w:tcPr>
            <w:tcW w:w="8575" w:type="dxa"/>
            <w:tcBorders>
              <w:top w:val="nil"/>
              <w:left w:val="nil"/>
              <w:bottom w:val="nil"/>
              <w:right w:val="nil"/>
            </w:tcBorders>
          </w:tcPr>
          <w:p w14:paraId="345067DF" w14:textId="77777777" w:rsidR="00AD02D1" w:rsidRDefault="00AD02D1" w:rsidP="00AD02D1">
            <w:pPr>
              <w:ind w:left="426" w:hanging="426"/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FORMCHECKBOX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end"/>
            </w:r>
            <w:r>
              <w:rPr>
                <w:rFonts w:ascii="Tahoma" w:hAnsi="Tahoma" w:cs="Tahoma"/>
                <w:sz w:val="22"/>
              </w:rPr>
              <w:t xml:space="preserve"> </w:t>
            </w:r>
            <w:r>
              <w:rPr>
                <w:rFonts w:ascii="Tahoma" w:hAnsi="Tahoma" w:cs="Tahoma"/>
                <w:sz w:val="22"/>
              </w:rPr>
              <w:tab/>
              <w:t xml:space="preserve">mediante </w:t>
            </w:r>
            <w:r w:rsidR="00587612">
              <w:rPr>
                <w:rFonts w:ascii="Tahoma" w:hAnsi="Tahoma" w:cs="Tahoma"/>
                <w:sz w:val="22"/>
              </w:rPr>
              <w:t xml:space="preserve">BONIFICO BANCARIO </w:t>
            </w:r>
            <w:r>
              <w:rPr>
                <w:rFonts w:ascii="Tahoma" w:hAnsi="Tahoma" w:cs="Tahoma"/>
                <w:sz w:val="22"/>
              </w:rPr>
              <w:t>sul c/c intestato a</w:t>
            </w:r>
            <w:r w:rsidR="00587612">
              <w:rPr>
                <w:rFonts w:ascii="Tahoma" w:hAnsi="Tahoma" w:cs="Tahoma"/>
                <w:sz w:val="22"/>
              </w:rPr>
              <w:t>:</w:t>
            </w:r>
          </w:p>
        </w:tc>
      </w:tr>
    </w:tbl>
    <w:p w14:paraId="1D6067FD" w14:textId="77777777" w:rsidR="00AD02D1" w:rsidRPr="00AD02D1" w:rsidRDefault="00AD02D1" w:rsidP="00AD02D1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709"/>
      </w:tblGrid>
      <w:tr w:rsidR="00AD02D1" w14:paraId="2EA16E7F" w14:textId="77777777" w:rsidTr="00AD02D1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nil"/>
              <w:left w:val="nil"/>
              <w:bottom w:val="nil"/>
              <w:right w:val="threeDEngrave" w:sz="12" w:space="0" w:color="auto"/>
            </w:tcBorders>
          </w:tcPr>
          <w:p w14:paraId="168218E9" w14:textId="77777777" w:rsidR="00AD02D1" w:rsidRDefault="00AD02D1" w:rsidP="00D00A0A">
            <w:pPr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7865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18026320" w14:textId="77777777" w:rsidR="00AD02D1" w:rsidRDefault="00AD02D1" w:rsidP="00D00A0A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</w:tr>
    </w:tbl>
    <w:p w14:paraId="0218D23F" w14:textId="77777777" w:rsidR="00AD02D1" w:rsidRPr="00AD02D1" w:rsidRDefault="00AD02D1" w:rsidP="00AD02D1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96"/>
        <w:gridCol w:w="496"/>
        <w:gridCol w:w="426"/>
        <w:gridCol w:w="296"/>
        <w:gridCol w:w="296"/>
        <w:gridCol w:w="297"/>
        <w:gridCol w:w="296"/>
        <w:gridCol w:w="296"/>
        <w:gridCol w:w="297"/>
        <w:gridCol w:w="296"/>
        <w:gridCol w:w="296"/>
        <w:gridCol w:w="297"/>
        <w:gridCol w:w="296"/>
        <w:gridCol w:w="297"/>
        <w:gridCol w:w="296"/>
        <w:gridCol w:w="296"/>
        <w:gridCol w:w="297"/>
        <w:gridCol w:w="296"/>
        <w:gridCol w:w="296"/>
        <w:gridCol w:w="297"/>
        <w:gridCol w:w="296"/>
        <w:gridCol w:w="296"/>
        <w:gridCol w:w="297"/>
        <w:gridCol w:w="296"/>
        <w:gridCol w:w="297"/>
      </w:tblGrid>
      <w:tr w:rsidR="00587612" w14:paraId="1787CFAE" w14:textId="77777777" w:rsidTr="00587612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nil"/>
              <w:left w:val="nil"/>
              <w:bottom w:val="nil"/>
              <w:right w:val="threeDEngrave" w:sz="12" w:space="0" w:color="auto"/>
            </w:tcBorders>
          </w:tcPr>
          <w:p w14:paraId="0D467D64" w14:textId="77777777" w:rsidR="00587612" w:rsidRDefault="00587612" w:rsidP="00D00A0A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IBAN</w:t>
            </w:r>
          </w:p>
        </w:tc>
        <w:tc>
          <w:tcPr>
            <w:tcW w:w="4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4450D87" w14:textId="77777777" w:rsidR="00587612" w:rsidRDefault="00587612" w:rsidP="0058761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4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4824E2F7" w14:textId="77777777" w:rsidR="00587612" w:rsidRDefault="00587612" w:rsidP="0058761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42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4A23F865" w14:textId="77777777" w:rsidR="00587612" w:rsidRDefault="00587612" w:rsidP="0058761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0FD0C49" w14:textId="77777777" w:rsidR="00587612" w:rsidRDefault="00587612" w:rsidP="0058761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FORMTEXT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separate"/>
            </w:r>
            <w:r>
              <w:rPr>
                <w:rFonts w:ascii="Tahoma" w:hAnsi="Tahoma" w:cs="Tahoma"/>
                <w:noProof/>
                <w:sz w:val="22"/>
              </w:rPr>
              <w:t> </w:t>
            </w:r>
            <w:r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6CD454D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7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BE893AE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54766BF4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5E183F4A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7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340D6F1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4982CC51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39E5276D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7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27265EEF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0614C49B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7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5C71040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20C74BF5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18B9AE47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7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265F9D15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3D19E673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25AAAFFB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7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202E00BC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1FDEE9E4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45BF8F24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7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60E34493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6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09CA95D8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  <w:tc>
          <w:tcPr>
            <w:tcW w:w="297" w:type="dxa"/>
            <w:tcBorders>
              <w:top w:val="threeDEngrave" w:sz="12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14:paraId="3BE33C29" w14:textId="77777777" w:rsidR="00587612" w:rsidRDefault="00587612" w:rsidP="00587612">
            <w:pPr>
              <w:jc w:val="center"/>
            </w:pPr>
            <w:r w:rsidRPr="00A7044F">
              <w:rPr>
                <w:rFonts w:ascii="Tahoma" w:hAnsi="Tahoma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7044F">
              <w:rPr>
                <w:rFonts w:ascii="Tahoma" w:hAnsi="Tahoma" w:cs="Tahoma"/>
                <w:sz w:val="22"/>
              </w:rPr>
              <w:instrText xml:space="preserve"> FORMTEXT </w:instrText>
            </w:r>
            <w:r w:rsidRPr="00A7044F">
              <w:rPr>
                <w:rFonts w:ascii="Tahoma" w:hAnsi="Tahoma" w:cs="Tahoma"/>
                <w:sz w:val="22"/>
              </w:rPr>
            </w:r>
            <w:r w:rsidRPr="00A7044F">
              <w:rPr>
                <w:rFonts w:ascii="Tahoma" w:hAnsi="Tahoma" w:cs="Tahoma"/>
                <w:sz w:val="22"/>
              </w:rPr>
              <w:fldChar w:fldCharType="separate"/>
            </w:r>
            <w:r w:rsidRPr="00A7044F">
              <w:rPr>
                <w:rFonts w:ascii="Tahoma" w:hAnsi="Tahoma" w:cs="Tahoma"/>
                <w:noProof/>
                <w:sz w:val="22"/>
              </w:rPr>
              <w:t> </w:t>
            </w:r>
            <w:r w:rsidRPr="00A7044F">
              <w:rPr>
                <w:rFonts w:ascii="Tahoma" w:hAnsi="Tahoma" w:cs="Tahoma"/>
                <w:sz w:val="22"/>
              </w:rPr>
              <w:fldChar w:fldCharType="end"/>
            </w:r>
          </w:p>
        </w:tc>
      </w:tr>
      <w:tr w:rsidR="00587612" w:rsidRPr="00587612" w14:paraId="6210D20D" w14:textId="77777777" w:rsidTr="00587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779" w:type="dxa"/>
          </w:tcPr>
          <w:p w14:paraId="5037176F" w14:textId="77777777" w:rsidR="00587612" w:rsidRPr="00587612" w:rsidRDefault="00587612" w:rsidP="00D00A0A">
            <w:pPr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96" w:type="dxa"/>
          </w:tcPr>
          <w:p w14:paraId="6C8AD344" w14:textId="77777777" w:rsidR="00587612" w:rsidRPr="00587612" w:rsidRDefault="00587612" w:rsidP="00D00A0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24D7BEA8" w14:textId="77777777" w:rsidR="00587612" w:rsidRPr="00587612" w:rsidRDefault="00587612" w:rsidP="00D00A0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03B9FCB1" w14:textId="77777777" w:rsidR="00587612" w:rsidRPr="00587612" w:rsidRDefault="00587612" w:rsidP="00D00A0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87612">
              <w:rPr>
                <w:rFonts w:ascii="Tahoma" w:hAnsi="Tahoma" w:cs="Tahoma"/>
                <w:sz w:val="14"/>
                <w:szCs w:val="14"/>
              </w:rPr>
              <w:t>CIN</w:t>
            </w:r>
          </w:p>
        </w:tc>
        <w:tc>
          <w:tcPr>
            <w:tcW w:w="14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11FB49F" w14:textId="77777777" w:rsidR="00587612" w:rsidRPr="00587612" w:rsidRDefault="00587612" w:rsidP="00D00A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ABI</w:t>
            </w:r>
          </w:p>
        </w:tc>
        <w:tc>
          <w:tcPr>
            <w:tcW w:w="148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860F296" w14:textId="77777777" w:rsidR="00587612" w:rsidRPr="00587612" w:rsidRDefault="00587612" w:rsidP="00D00A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CAB</w:t>
            </w:r>
          </w:p>
        </w:tc>
        <w:tc>
          <w:tcPr>
            <w:tcW w:w="355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0A470829" w14:textId="77777777" w:rsidR="00587612" w:rsidRPr="00587612" w:rsidRDefault="00587612" w:rsidP="00D00A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NUMERO CONTO CORRENTE</w:t>
            </w:r>
          </w:p>
        </w:tc>
      </w:tr>
    </w:tbl>
    <w:p w14:paraId="3A572FAA" w14:textId="77777777" w:rsidR="00587612" w:rsidRPr="00AD02D1" w:rsidRDefault="00587612" w:rsidP="00587612">
      <w:pPr>
        <w:tabs>
          <w:tab w:val="right" w:leader="underscore" w:pos="8460"/>
        </w:tabs>
        <w:jc w:val="both"/>
        <w:rPr>
          <w:rFonts w:ascii="Tahoma" w:hAnsi="Tahoma" w:cs="Tahoma"/>
          <w:sz w:val="16"/>
          <w:szCs w:val="16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587612" w14:paraId="6372254F" w14:textId="77777777" w:rsidTr="00D00A0A">
        <w:tblPrEx>
          <w:tblCellMar>
            <w:top w:w="0" w:type="dxa"/>
            <w:bottom w:w="0" w:type="dxa"/>
          </w:tblCellMar>
        </w:tblPrEx>
        <w:tc>
          <w:tcPr>
            <w:tcW w:w="8575" w:type="dxa"/>
            <w:tcBorders>
              <w:top w:val="nil"/>
              <w:left w:val="nil"/>
              <w:bottom w:val="nil"/>
              <w:right w:val="nil"/>
            </w:tcBorders>
          </w:tcPr>
          <w:p w14:paraId="3DCC58A9" w14:textId="77777777" w:rsidR="00587612" w:rsidRDefault="00587612" w:rsidP="00587612">
            <w:pPr>
              <w:ind w:left="426" w:hanging="426"/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22"/>
              </w:rPr>
              <w:instrText xml:space="preserve"> FORMCHECKBOX </w:instrText>
            </w:r>
            <w:r>
              <w:rPr>
                <w:rFonts w:ascii="Tahoma" w:hAnsi="Tahoma" w:cs="Tahoma"/>
                <w:sz w:val="22"/>
              </w:rPr>
            </w:r>
            <w:r>
              <w:rPr>
                <w:rFonts w:ascii="Tahoma" w:hAnsi="Tahoma" w:cs="Tahoma"/>
                <w:sz w:val="22"/>
              </w:rPr>
              <w:fldChar w:fldCharType="end"/>
            </w:r>
            <w:r>
              <w:rPr>
                <w:rFonts w:ascii="Tahoma" w:hAnsi="Tahoma" w:cs="Tahoma"/>
                <w:sz w:val="22"/>
              </w:rPr>
              <w:t xml:space="preserve"> </w:t>
            </w:r>
            <w:r>
              <w:rPr>
                <w:rFonts w:ascii="Tahoma" w:hAnsi="Tahoma" w:cs="Tahoma"/>
                <w:sz w:val="22"/>
              </w:rPr>
              <w:tab/>
              <w:t>allo SPORTELLO del Tesoriere con quietanza del legale rappresentante</w:t>
            </w:r>
          </w:p>
        </w:tc>
      </w:tr>
    </w:tbl>
    <w:p w14:paraId="2D0E2057" w14:textId="77777777" w:rsidR="00AD02D1" w:rsidRDefault="00AD02D1" w:rsidP="00AD02D1">
      <w:p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sz w:val="22"/>
        </w:rPr>
      </w:pPr>
    </w:p>
    <w:p w14:paraId="11FB7EE1" w14:textId="77777777" w:rsidR="00587612" w:rsidRDefault="00587612" w:rsidP="00AD02D1">
      <w:p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E al riguardo</w:t>
      </w:r>
    </w:p>
    <w:p w14:paraId="783F25F9" w14:textId="77777777" w:rsidR="008B1D66" w:rsidRDefault="008B1D66" w:rsidP="008B1D66">
      <w:pPr>
        <w:tabs>
          <w:tab w:val="right" w:leader="underscore" w:pos="8460"/>
        </w:tabs>
        <w:spacing w:line="360" w:lineRule="auto"/>
        <w:jc w:val="center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DICHIARA</w:t>
      </w:r>
    </w:p>
    <w:p w14:paraId="29A0B00E" w14:textId="77777777" w:rsidR="00587612" w:rsidRDefault="00587612" w:rsidP="00587612">
      <w:pPr>
        <w:tabs>
          <w:tab w:val="right" w:leader="underscore" w:pos="8460"/>
        </w:tabs>
        <w:spacing w:line="360" w:lineRule="auto"/>
        <w:jc w:val="both"/>
        <w:rPr>
          <w:rFonts w:ascii="Tahoma" w:hAnsi="Tahoma" w:cs="Tahoma"/>
          <w:sz w:val="22"/>
        </w:rPr>
      </w:pPr>
      <w:r w:rsidRPr="00587612">
        <w:rPr>
          <w:rFonts w:ascii="Tahoma" w:hAnsi="Tahoma" w:cs="Tahoma"/>
          <w:bCs/>
          <w:sz w:val="22"/>
        </w:rPr>
        <w:t>Che l</w:t>
      </w:r>
      <w:r>
        <w:rPr>
          <w:rFonts w:ascii="Tahoma" w:hAnsi="Tahoma" w:cs="Tahoma"/>
          <w:bCs/>
          <w:sz w:val="22"/>
        </w:rPr>
        <w:t xml:space="preserve">a </w:t>
      </w:r>
      <w:r>
        <w:rPr>
          <w:rFonts w:ascii="Tahoma" w:hAnsi="Tahoma" w:cs="Tahoma"/>
          <w:sz w:val="22"/>
        </w:rPr>
        <w:t>Società, Ente, Organizzazione, Associazione, Comitato</w:t>
      </w:r>
      <w:r w:rsidR="008B1095">
        <w:rPr>
          <w:rFonts w:ascii="Tahoma" w:hAnsi="Tahoma" w:cs="Tahoma"/>
          <w:sz w:val="22"/>
        </w:rPr>
        <w:t>:</w:t>
      </w:r>
    </w:p>
    <w:p w14:paraId="148EC076" w14:textId="77777777" w:rsidR="008B1095" w:rsidRDefault="008B1095" w:rsidP="008B1095">
      <w:pPr>
        <w:tabs>
          <w:tab w:val="left" w:pos="567"/>
          <w:tab w:val="right" w:leader="underscore" w:pos="8460"/>
        </w:tabs>
        <w:ind w:left="426" w:hanging="42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>ha personalità giuridica</w:t>
      </w:r>
    </w:p>
    <w:p w14:paraId="437A2B42" w14:textId="77777777" w:rsidR="008B1095" w:rsidRDefault="008B1095" w:rsidP="008B1095">
      <w:pPr>
        <w:tabs>
          <w:tab w:val="left" w:pos="567"/>
          <w:tab w:val="right" w:leader="underscore" w:pos="8460"/>
        </w:tabs>
        <w:ind w:left="426" w:hanging="42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>non ha personalità giuridica</w:t>
      </w:r>
    </w:p>
    <w:p w14:paraId="40DA6C40" w14:textId="77777777" w:rsidR="008B1095" w:rsidRDefault="008B1095" w:rsidP="008B1095">
      <w:pPr>
        <w:tabs>
          <w:tab w:val="left" w:pos="567"/>
          <w:tab w:val="right" w:leader="underscore" w:pos="8460"/>
        </w:tabs>
        <w:ind w:left="426" w:hanging="426"/>
        <w:jc w:val="both"/>
        <w:rPr>
          <w:rFonts w:ascii="Tahoma" w:hAnsi="Tahoma" w:cs="Tahoma"/>
          <w:sz w:val="22"/>
        </w:rPr>
      </w:pPr>
    </w:p>
    <w:p w14:paraId="1677B4F6" w14:textId="77777777" w:rsidR="008B1095" w:rsidRDefault="008B1095" w:rsidP="008B1095">
      <w:pPr>
        <w:tabs>
          <w:tab w:val="left" w:pos="567"/>
          <w:tab w:val="right" w:leader="underscore" w:pos="8460"/>
        </w:tabs>
        <w:ind w:left="426" w:hanging="42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Che il contributo:</w:t>
      </w:r>
    </w:p>
    <w:p w14:paraId="0965EF74" w14:textId="77777777" w:rsidR="008B1095" w:rsidRDefault="008B1095" w:rsidP="008B1095">
      <w:pPr>
        <w:tabs>
          <w:tab w:val="right" w:leader="underscore" w:pos="8460"/>
        </w:tabs>
        <w:spacing w:before="120"/>
        <w:ind w:left="426" w:hanging="42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è </w:t>
      </w:r>
      <w:r>
        <w:rPr>
          <w:rFonts w:ascii="Tahoma" w:hAnsi="Tahoma" w:cs="Tahoma"/>
          <w:b/>
          <w:sz w:val="22"/>
        </w:rPr>
        <w:t xml:space="preserve">da assoggettare alla ritenuta del 4% </w:t>
      </w:r>
      <w:r>
        <w:rPr>
          <w:rFonts w:ascii="Tahoma" w:hAnsi="Tahoma" w:cs="Tahoma"/>
          <w:sz w:val="22"/>
        </w:rPr>
        <w:t xml:space="preserve">di cui all’art. 28 c.2 del DPR 600/73 in quanto il contributo è concesso nell’ambito di </w:t>
      </w:r>
      <w:r>
        <w:rPr>
          <w:rFonts w:ascii="Tahoma" w:hAnsi="Tahoma" w:cs="Tahoma"/>
          <w:b/>
          <w:sz w:val="22"/>
        </w:rPr>
        <w:t xml:space="preserve">attività </w:t>
      </w:r>
      <w:r w:rsidRPr="008B1095">
        <w:rPr>
          <w:rFonts w:ascii="Tahoma" w:hAnsi="Tahoma" w:cs="Tahoma"/>
          <w:b/>
          <w:sz w:val="22"/>
        </w:rPr>
        <w:t>commerciale</w:t>
      </w:r>
      <w:r>
        <w:rPr>
          <w:rFonts w:ascii="Tahoma" w:hAnsi="Tahoma" w:cs="Tahoma"/>
          <w:sz w:val="22"/>
        </w:rPr>
        <w:t>, ossia produttiva di reddito di impresa ai sensi della vigente normativa ed, in particolare, dell’art. 55 del T.U.I.R. DPR 917/86 e suddetto contributo si configura come:</w:t>
      </w:r>
    </w:p>
    <w:p w14:paraId="269FDD74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contributo concesso genericamente </w:t>
      </w:r>
      <w:r>
        <w:rPr>
          <w:rFonts w:ascii="Tahoma" w:hAnsi="Tahoma" w:cs="Tahoma"/>
          <w:sz w:val="22"/>
          <w:u w:val="single"/>
        </w:rPr>
        <w:t>in conto capitale</w:t>
      </w:r>
      <w:r>
        <w:rPr>
          <w:rFonts w:ascii="Tahoma" w:hAnsi="Tahoma" w:cs="Tahoma"/>
          <w:sz w:val="22"/>
        </w:rPr>
        <w:t>;</w:t>
      </w:r>
    </w:p>
    <w:p w14:paraId="5DFF7A57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contributo concesso </w:t>
      </w:r>
      <w:r>
        <w:rPr>
          <w:rFonts w:ascii="Tahoma" w:hAnsi="Tahoma" w:cs="Tahoma"/>
          <w:sz w:val="22"/>
          <w:u w:val="single"/>
        </w:rPr>
        <w:t>in conto esercizio</w:t>
      </w:r>
      <w:r>
        <w:rPr>
          <w:rFonts w:ascii="Tahoma" w:hAnsi="Tahoma" w:cs="Tahoma"/>
          <w:sz w:val="22"/>
        </w:rPr>
        <w:t>;</w:t>
      </w:r>
    </w:p>
    <w:p w14:paraId="2D053539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>contributo destinato allo svolgimento di attività che, seppur collaterali a quelle istituzionali del soggetto promotore, assumono carattere commerciale;</w:t>
      </w:r>
    </w:p>
    <w:p w14:paraId="3BD78879" w14:textId="77777777" w:rsidR="008B1095" w:rsidRDefault="008B1095" w:rsidP="008B1095">
      <w:pPr>
        <w:tabs>
          <w:tab w:val="left" w:pos="567"/>
          <w:tab w:val="right" w:leader="underscore" w:pos="8460"/>
        </w:tabs>
        <w:ind w:left="426" w:hanging="426"/>
        <w:jc w:val="both"/>
        <w:rPr>
          <w:rFonts w:ascii="Tahoma" w:hAnsi="Tahoma" w:cs="Tahoma"/>
          <w:sz w:val="22"/>
        </w:rPr>
      </w:pPr>
    </w:p>
    <w:p w14:paraId="569B6FB5" w14:textId="77777777" w:rsidR="008B1095" w:rsidRDefault="008B1095" w:rsidP="008B1095">
      <w:pPr>
        <w:tabs>
          <w:tab w:val="right" w:leader="underscore" w:pos="8460"/>
        </w:tabs>
        <w:spacing w:before="120"/>
        <w:ind w:left="426" w:hanging="42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b/>
          <w:sz w:val="22"/>
        </w:rPr>
        <w:t>non è</w:t>
      </w:r>
      <w:r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b/>
          <w:sz w:val="22"/>
        </w:rPr>
        <w:t xml:space="preserve">da assoggettare alla ritenuta del 4% </w:t>
      </w:r>
      <w:r>
        <w:rPr>
          <w:rFonts w:ascii="Tahoma" w:hAnsi="Tahoma" w:cs="Tahoma"/>
          <w:sz w:val="22"/>
        </w:rPr>
        <w:t>di cui all’art. 28 c.2 del DPR 600/73 in quanto:</w:t>
      </w:r>
    </w:p>
    <w:p w14:paraId="24196638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il beneficiario </w:t>
      </w:r>
      <w:r>
        <w:rPr>
          <w:rFonts w:ascii="Tahoma" w:hAnsi="Tahoma" w:cs="Tahoma"/>
          <w:sz w:val="22"/>
          <w:u w:val="single"/>
        </w:rPr>
        <w:t xml:space="preserve">è ente non </w:t>
      </w:r>
      <w:r w:rsidRPr="008B1095">
        <w:rPr>
          <w:rFonts w:ascii="Tahoma" w:hAnsi="Tahoma" w:cs="Tahoma"/>
          <w:sz w:val="22"/>
          <w:u w:val="single"/>
        </w:rPr>
        <w:t>commerciale</w:t>
      </w:r>
      <w:r>
        <w:rPr>
          <w:rFonts w:ascii="Tahoma" w:hAnsi="Tahoma" w:cs="Tahoma"/>
          <w:sz w:val="22"/>
        </w:rPr>
        <w:t xml:space="preserve"> ai sensi delle disposizioni vigenti in materia tributaria e </w:t>
      </w:r>
      <w:r w:rsidRPr="008B1095">
        <w:rPr>
          <w:rFonts w:ascii="Tahoma" w:hAnsi="Tahoma" w:cs="Tahoma"/>
          <w:sz w:val="22"/>
          <w:u w:val="single"/>
        </w:rPr>
        <w:t>non svolge</w:t>
      </w:r>
      <w:r>
        <w:rPr>
          <w:rFonts w:ascii="Tahoma" w:hAnsi="Tahoma" w:cs="Tahoma"/>
          <w:sz w:val="22"/>
        </w:rPr>
        <w:t xml:space="preserve"> neppure occasionalmente o marginalmente attività commerciali, ossia produttive di reddito d’impresa ai sensi della normativa vigente ed in particolare dell’art. 55 del T.U.I.R. DPR 917/86;</w:t>
      </w:r>
    </w:p>
    <w:p w14:paraId="7D7348A8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il beneficiario </w:t>
      </w:r>
      <w:r>
        <w:rPr>
          <w:rFonts w:ascii="Tahoma" w:hAnsi="Tahoma" w:cs="Tahoma"/>
          <w:sz w:val="22"/>
          <w:u w:val="single"/>
        </w:rPr>
        <w:t xml:space="preserve">è ente </w:t>
      </w:r>
      <w:r w:rsidRPr="008B1095">
        <w:rPr>
          <w:rFonts w:ascii="Tahoma" w:hAnsi="Tahoma" w:cs="Tahoma"/>
          <w:sz w:val="22"/>
          <w:u w:val="single"/>
        </w:rPr>
        <w:t>non commerciale</w:t>
      </w:r>
      <w:r>
        <w:rPr>
          <w:rFonts w:ascii="Tahoma" w:hAnsi="Tahoma" w:cs="Tahoma"/>
          <w:sz w:val="22"/>
        </w:rPr>
        <w:t xml:space="preserve"> ai sensi delle disposizioni vigenti in materia tributaria e </w:t>
      </w:r>
      <w:r w:rsidRPr="008B1095">
        <w:rPr>
          <w:rFonts w:ascii="Tahoma" w:hAnsi="Tahoma" w:cs="Tahoma"/>
          <w:sz w:val="22"/>
          <w:u w:val="single"/>
        </w:rPr>
        <w:t>può svolgere</w:t>
      </w:r>
      <w:r>
        <w:rPr>
          <w:rFonts w:ascii="Tahoma" w:hAnsi="Tahoma" w:cs="Tahoma"/>
          <w:sz w:val="22"/>
        </w:rPr>
        <w:t xml:space="preserve"> occasionalmente e marginalmente attività commerciali, ossia produttive di reddito d’impresa ai sensi della normativa vigente ed in particolare dell’art. 55 del T.U.I.R. DPR 917/86, ma </w:t>
      </w:r>
      <w:r>
        <w:rPr>
          <w:rFonts w:ascii="Tahoma" w:hAnsi="Tahoma" w:cs="Tahoma"/>
          <w:b/>
          <w:sz w:val="22"/>
        </w:rPr>
        <w:t>il contributo è destinato ad attività istituzionale</w:t>
      </w:r>
      <w:r>
        <w:rPr>
          <w:rFonts w:ascii="Tahoma" w:hAnsi="Tahoma" w:cs="Tahoma"/>
          <w:sz w:val="22"/>
        </w:rPr>
        <w:t xml:space="preserve"> che non ha natura commerciale;</w:t>
      </w:r>
    </w:p>
    <w:p w14:paraId="4AB75ED3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il contributo, pur essendo corrisposto nell’ambito di attività commerciale, ossia produttive di reddito d’impresa ai sensi della normativa vigente ed in particolare dell’art. 55 del T.U.I.R. DPR 917/86, </w:t>
      </w:r>
      <w:r>
        <w:rPr>
          <w:rFonts w:ascii="Tahoma" w:hAnsi="Tahoma" w:cs="Tahoma"/>
          <w:b/>
          <w:sz w:val="22"/>
        </w:rPr>
        <w:t>viene destinato all’acquisto di beni strumentali</w:t>
      </w:r>
      <w:r>
        <w:rPr>
          <w:rFonts w:ascii="Tahoma" w:hAnsi="Tahoma" w:cs="Tahoma"/>
          <w:sz w:val="22"/>
        </w:rPr>
        <w:t xml:space="preserve"> per l’impresa;</w:t>
      </w:r>
    </w:p>
    <w:p w14:paraId="77BD9FFD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il contributo è concesso a soggetto considerato </w:t>
      </w:r>
      <w:r>
        <w:rPr>
          <w:rFonts w:ascii="Tahoma" w:hAnsi="Tahoma" w:cs="Tahoma"/>
          <w:b/>
          <w:sz w:val="22"/>
        </w:rPr>
        <w:t>onlus</w:t>
      </w:r>
      <w:r>
        <w:rPr>
          <w:rFonts w:ascii="Tahoma" w:hAnsi="Tahoma" w:cs="Tahoma"/>
          <w:sz w:val="22"/>
        </w:rPr>
        <w:t xml:space="preserve">, ai sensi dell’art. 10 del D.lgs. 460/1997 – </w:t>
      </w:r>
      <w:r>
        <w:rPr>
          <w:rFonts w:ascii="Tahoma" w:hAnsi="Tahoma" w:cs="Tahoma"/>
          <w:i/>
          <w:sz w:val="22"/>
        </w:rPr>
        <w:t>ovvero</w:t>
      </w:r>
      <w:r w:rsidRPr="008B1095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–</w:t>
      </w:r>
      <w:r w:rsidRPr="008B1095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il soggetto promotore ha effettuato le comunicazioni di cui all’art. 11, D.lgs. 460/1997 (</w:t>
      </w:r>
      <w:r w:rsidRPr="008B1095">
        <w:rPr>
          <w:rFonts w:ascii="Tahoma" w:hAnsi="Tahoma" w:cs="Tahoma"/>
          <w:i/>
          <w:sz w:val="22"/>
        </w:rPr>
        <w:t>iscrizione all’anagrafe unica delle ONLUS istituita presso il Ministero delle Finanze</w:t>
      </w:r>
      <w:r>
        <w:rPr>
          <w:rFonts w:ascii="Tahoma" w:hAnsi="Tahoma" w:cs="Tahoma"/>
          <w:sz w:val="22"/>
        </w:rPr>
        <w:t>);</w:t>
      </w:r>
    </w:p>
    <w:p w14:paraId="40AF96DC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il contributo si configura come erogato in qualità di </w:t>
      </w:r>
      <w:r w:rsidRPr="008B1095">
        <w:rPr>
          <w:rFonts w:ascii="Tahoma" w:hAnsi="Tahoma" w:cs="Tahoma"/>
          <w:sz w:val="22"/>
        </w:rPr>
        <w:t>corrispettivo</w:t>
      </w:r>
      <w:r>
        <w:rPr>
          <w:rFonts w:ascii="Tahoma" w:hAnsi="Tahoma" w:cs="Tahoma"/>
          <w:sz w:val="22"/>
        </w:rPr>
        <w:t xml:space="preserve"> e pertanto, essendo rilevante ai fini dell’IVA è soggetto a fatturazione;</w:t>
      </w:r>
    </w:p>
    <w:p w14:paraId="2B3B49C5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ALTRO – </w:t>
      </w:r>
      <w:r w:rsidRPr="008B1095">
        <w:rPr>
          <w:rFonts w:ascii="Tahoma" w:hAnsi="Tahoma" w:cs="Tahoma"/>
          <w:sz w:val="18"/>
          <w:szCs w:val="18"/>
        </w:rPr>
        <w:t xml:space="preserve">il contributo è corrisposto alle attività regolate dalla </w:t>
      </w:r>
      <w:r w:rsidRPr="008B1095">
        <w:rPr>
          <w:rFonts w:ascii="Tahoma" w:hAnsi="Tahoma" w:cs="Tahoma"/>
          <w:b/>
          <w:sz w:val="18"/>
          <w:szCs w:val="18"/>
        </w:rPr>
        <w:t xml:space="preserve">legge 14/8/1967 n. 800 </w:t>
      </w:r>
      <w:r w:rsidRPr="008B1095">
        <w:rPr>
          <w:rFonts w:ascii="Tahoma" w:hAnsi="Tahoma" w:cs="Tahoma"/>
          <w:sz w:val="18"/>
          <w:szCs w:val="18"/>
        </w:rPr>
        <w:t>intese a favorire la formazione musicale, culturale e sociale della collettività nazionale (esenzione concessa con legge 6/3/1980 n. 54, art. 2 – Interventi a sostegno delle attività musicali) con iscrizione all’elenco delle imprese istituito presso il Ministero dei beni e delle attività culturali</w:t>
      </w:r>
      <w:r>
        <w:rPr>
          <w:rFonts w:ascii="Tahoma" w:hAnsi="Tahoma" w:cs="Tahoma"/>
          <w:sz w:val="22"/>
        </w:rPr>
        <w:t>;</w:t>
      </w:r>
    </w:p>
    <w:p w14:paraId="1C89C7DC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</w:rPr>
        <w:instrText xml:space="preserve"> FORMCHECKBOX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ab/>
        <w:t xml:space="preserve">ALTRO – </w:t>
      </w:r>
      <w:r w:rsidRPr="008B1095">
        <w:rPr>
          <w:rFonts w:ascii="Tahoma" w:hAnsi="Tahoma" w:cs="Tahoma"/>
          <w:sz w:val="18"/>
          <w:szCs w:val="18"/>
        </w:rPr>
        <w:t xml:space="preserve">il contributo è erogato ad associazioni di volontariato di cui alla </w:t>
      </w:r>
      <w:r w:rsidRPr="008B1095">
        <w:rPr>
          <w:rFonts w:ascii="Tahoma" w:hAnsi="Tahoma" w:cs="Tahoma"/>
          <w:b/>
          <w:sz w:val="18"/>
          <w:szCs w:val="18"/>
        </w:rPr>
        <w:t xml:space="preserve">Legge 11/8/1991 n. 266 </w:t>
      </w:r>
      <w:r w:rsidRPr="008B1095">
        <w:rPr>
          <w:rFonts w:ascii="Tahoma" w:hAnsi="Tahoma" w:cs="Tahoma"/>
          <w:sz w:val="18"/>
          <w:szCs w:val="18"/>
        </w:rPr>
        <w:t>con iscrizione in apposito registro</w:t>
      </w:r>
      <w:r>
        <w:rPr>
          <w:rFonts w:ascii="Tahoma" w:hAnsi="Tahoma" w:cs="Tahoma"/>
          <w:sz w:val="22"/>
        </w:rPr>
        <w:t>;</w:t>
      </w:r>
    </w:p>
    <w:p w14:paraId="6CC50CB9" w14:textId="77777777" w:rsidR="008B1095" w:rsidRDefault="008B1095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</w:p>
    <w:p w14:paraId="5E861230" w14:textId="50707F9A" w:rsidR="008B1095" w:rsidRDefault="003169D3" w:rsidP="008B1095">
      <w:pPr>
        <w:tabs>
          <w:tab w:val="right" w:leader="underscore" w:pos="8460"/>
        </w:tabs>
        <w:ind w:left="851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12426C4" wp14:editId="0354348C">
                <wp:simplePos x="0" y="0"/>
                <wp:positionH relativeFrom="column">
                  <wp:posOffset>-137795</wp:posOffset>
                </wp:positionH>
                <wp:positionV relativeFrom="paragraph">
                  <wp:posOffset>66675</wp:posOffset>
                </wp:positionV>
                <wp:extent cx="5734050" cy="2524125"/>
                <wp:effectExtent l="38100" t="38100" r="95250" b="104775"/>
                <wp:wrapNone/>
                <wp:docPr id="1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050" cy="2524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2ED7A" id="Rettangolo 2" o:spid="_x0000_s1026" style="position:absolute;margin-left:-10.85pt;margin-top:5.25pt;width:451.5pt;height:198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" filled="f" strokecolor="#7f7f7f" strokeweight="2pt">
                <v:shadow on="t" color="black" opacity="26214f" origin="-.5,-.5" offset=".74836mm,.74836mm"/>
                <v:path arrowok="t"/>
              </v:rect>
            </w:pict>
          </mc:Fallback>
        </mc:AlternateContent>
      </w:r>
    </w:p>
    <w:p w14:paraId="58749460" w14:textId="77777777" w:rsidR="008B1095" w:rsidRPr="008B1095" w:rsidRDefault="008B1095" w:rsidP="008B1095">
      <w:pPr>
        <w:tabs>
          <w:tab w:val="right" w:leader="underscore" w:pos="8460"/>
        </w:tabs>
        <w:jc w:val="center"/>
        <w:rPr>
          <w:rFonts w:ascii="Tahoma" w:hAnsi="Tahoma" w:cs="Tahoma"/>
          <w:b/>
          <w:sz w:val="22"/>
        </w:rPr>
      </w:pPr>
      <w:r w:rsidRPr="008B1095">
        <w:rPr>
          <w:rFonts w:ascii="Tahoma" w:hAnsi="Tahoma" w:cs="Tahoma"/>
          <w:b/>
          <w:sz w:val="22"/>
        </w:rPr>
        <w:t>SOTTOSCRIZIONE DEL FOGLIO ALLEGATO</w:t>
      </w:r>
    </w:p>
    <w:p w14:paraId="0B6D1805" w14:textId="77777777" w:rsidR="008B1095" w:rsidRDefault="008B1095" w:rsidP="008B1095">
      <w:pPr>
        <w:jc w:val="both"/>
        <w:rPr>
          <w:rFonts w:ascii="Tahoma" w:hAnsi="Tahoma" w:cs="Tahoma"/>
          <w:sz w:val="22"/>
        </w:rPr>
      </w:pPr>
    </w:p>
    <w:p w14:paraId="733F35EE" w14:textId="77777777" w:rsidR="008B1095" w:rsidRDefault="008B1095" w:rsidP="008B1095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fldChar w:fldCharType="begin">
          <w:ffData>
            <w:name w:val="Elenco1"/>
            <w:enabled/>
            <w:calcOnExit w:val="0"/>
            <w:ddList>
              <w:listEntry w:val="Il sottoscritto"/>
              <w:listEntry w:val="La sottoscritta"/>
            </w:ddList>
          </w:ffData>
        </w:fldChar>
      </w:r>
      <w:r>
        <w:rPr>
          <w:rFonts w:ascii="Tahoma" w:hAnsi="Tahoma" w:cs="Tahoma"/>
          <w:sz w:val="22"/>
        </w:rPr>
        <w:instrText xml:space="preserve"> FORMDROPDOWN </w:instrText>
      </w:r>
      <w:r>
        <w:rPr>
          <w:rFonts w:ascii="Tahoma" w:hAnsi="Tahoma" w:cs="Tahoma"/>
          <w:sz w:val="22"/>
        </w:rPr>
      </w:r>
      <w:r>
        <w:rPr>
          <w:rFonts w:ascii="Tahoma" w:hAnsi="Tahoma" w:cs="Tahoma"/>
          <w:sz w:val="22"/>
        </w:rPr>
        <w:fldChar w:fldCharType="end"/>
      </w:r>
      <w:r>
        <w:rPr>
          <w:rFonts w:ascii="Tahoma" w:hAnsi="Tahoma" w:cs="Tahoma"/>
          <w:sz w:val="22"/>
        </w:rPr>
        <w:t xml:space="preserve">, consapevole delle responsabilità penali, che si assume, ai sensi dell’art. 76 del Decreto del Presidente della Repubblica 28 dicembre 2000, n. 445, per falsità in atti e dichiarazioni mendaci, dichiara che </w:t>
      </w:r>
      <w:r w:rsidRPr="008B1095">
        <w:rPr>
          <w:rFonts w:ascii="Tahoma" w:hAnsi="Tahoma" w:cs="Tahoma"/>
          <w:b/>
          <w:sz w:val="22"/>
        </w:rPr>
        <w:t>quanto espresso nella presente dichiarazione</w:t>
      </w:r>
      <w:r>
        <w:rPr>
          <w:rFonts w:ascii="Tahoma" w:hAnsi="Tahoma" w:cs="Tahoma"/>
          <w:sz w:val="22"/>
        </w:rPr>
        <w:t xml:space="preserve"> sostitutiva </w:t>
      </w:r>
      <w:r>
        <w:rPr>
          <w:rFonts w:ascii="Tahoma" w:hAnsi="Tahoma" w:cs="Tahoma"/>
          <w:b/>
          <w:sz w:val="22"/>
        </w:rPr>
        <w:t>è vero ed è documentabile</w:t>
      </w:r>
      <w:r>
        <w:rPr>
          <w:rFonts w:ascii="Tahoma" w:hAnsi="Tahoma" w:cs="Tahoma"/>
          <w:sz w:val="22"/>
        </w:rPr>
        <w:t xml:space="preserve"> su richiesta delle amministrazioni competenti ovvero è accertabile, per le dichiarazioni sostitutive di certificazione, ai sensi dell’articolo 43 del citato DPR n. 445 del 2000 ovvero documentabile.</w:t>
      </w:r>
    </w:p>
    <w:p w14:paraId="5B04DB8D" w14:textId="77777777" w:rsidR="008B1095" w:rsidRDefault="008B1095" w:rsidP="008B1095">
      <w:pPr>
        <w:jc w:val="both"/>
        <w:rPr>
          <w:rFonts w:ascii="Tahoma" w:hAnsi="Tahoma" w:cs="Tahoma"/>
          <w:sz w:val="22"/>
        </w:rPr>
      </w:pPr>
    </w:p>
    <w:p w14:paraId="6467A63C" w14:textId="77777777" w:rsidR="008B1095" w:rsidRDefault="008B1095" w:rsidP="008B1095">
      <w:pPr>
        <w:tabs>
          <w:tab w:val="right" w:leader="underscore" w:pos="2410"/>
          <w:tab w:val="left" w:pos="2694"/>
          <w:tab w:val="right" w:leader="underscore" w:pos="4395"/>
          <w:tab w:val="center" w:pos="6663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>___________________________</w:t>
      </w:r>
    </w:p>
    <w:p w14:paraId="776128DB" w14:textId="77777777" w:rsidR="008B1095" w:rsidRPr="008B1095" w:rsidRDefault="008B1095" w:rsidP="008B1095">
      <w:pPr>
        <w:tabs>
          <w:tab w:val="center" w:pos="1276"/>
          <w:tab w:val="center" w:pos="3686"/>
          <w:tab w:val="center" w:pos="6663"/>
        </w:tabs>
        <w:jc w:val="both"/>
        <w:rPr>
          <w:rFonts w:ascii="Tahoma" w:hAnsi="Tahoma" w:cs="Tahoma"/>
          <w:i/>
          <w:sz w:val="16"/>
          <w:szCs w:val="16"/>
        </w:rPr>
      </w:pPr>
      <w:r w:rsidRPr="008B1095">
        <w:rPr>
          <w:rFonts w:ascii="Tahoma" w:hAnsi="Tahoma" w:cs="Tahoma"/>
          <w:i/>
          <w:sz w:val="16"/>
          <w:szCs w:val="16"/>
        </w:rPr>
        <w:tab/>
        <w:t>luogo</w:t>
      </w:r>
      <w:r w:rsidRPr="008B1095"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>data</w:t>
      </w:r>
      <w:r>
        <w:rPr>
          <w:rFonts w:ascii="Tahoma" w:hAnsi="Tahoma" w:cs="Tahoma"/>
          <w:i/>
          <w:sz w:val="16"/>
          <w:szCs w:val="16"/>
        </w:rPr>
        <w:tab/>
        <w:t>firma</w:t>
      </w:r>
    </w:p>
    <w:p w14:paraId="65694A53" w14:textId="77777777" w:rsidR="008B1095" w:rsidRDefault="008B1095" w:rsidP="008B1095">
      <w:pPr>
        <w:tabs>
          <w:tab w:val="right" w:leader="underscore" w:pos="8460"/>
        </w:tabs>
        <w:jc w:val="both"/>
        <w:rPr>
          <w:rFonts w:ascii="Tahoma" w:hAnsi="Tahoma" w:cs="Tahoma"/>
          <w:sz w:val="22"/>
          <w:u w:val="single"/>
        </w:rPr>
      </w:pPr>
    </w:p>
    <w:p w14:paraId="13553A3B" w14:textId="77777777" w:rsidR="008B1095" w:rsidRDefault="008B1095" w:rsidP="008B1095">
      <w:pPr>
        <w:tabs>
          <w:tab w:val="right" w:leader="underscore" w:pos="8460"/>
        </w:tabs>
        <w:jc w:val="both"/>
        <w:rPr>
          <w:rFonts w:ascii="Tahoma" w:hAnsi="Tahoma" w:cs="Tahoma"/>
          <w:sz w:val="22"/>
          <w:u w:val="single"/>
        </w:rPr>
      </w:pPr>
      <w:r>
        <w:rPr>
          <w:rFonts w:ascii="Tahoma" w:hAnsi="Tahoma" w:cs="Tahoma"/>
          <w:sz w:val="22"/>
          <w:u w:val="single"/>
        </w:rPr>
        <w:t>All. fotocopia F/R documento d’identità</w:t>
      </w:r>
    </w:p>
    <w:p w14:paraId="47A7A860" w14:textId="77777777" w:rsidR="008B1095" w:rsidRDefault="008B1095" w:rsidP="008B1095">
      <w:pPr>
        <w:tabs>
          <w:tab w:val="left" w:pos="567"/>
          <w:tab w:val="right" w:leader="underscore" w:pos="8460"/>
        </w:tabs>
        <w:ind w:left="426" w:hanging="426"/>
        <w:jc w:val="both"/>
        <w:rPr>
          <w:rFonts w:ascii="Tahoma" w:hAnsi="Tahoma" w:cs="Tahoma"/>
          <w:sz w:val="22"/>
        </w:rPr>
      </w:pPr>
    </w:p>
    <w:p w14:paraId="05F33489" w14:textId="77777777" w:rsidR="008B1095" w:rsidRDefault="008B1095" w:rsidP="008B1095">
      <w:pPr>
        <w:tabs>
          <w:tab w:val="left" w:pos="567"/>
          <w:tab w:val="right" w:leader="underscore" w:pos="8460"/>
        </w:tabs>
        <w:ind w:left="426" w:hanging="426"/>
        <w:jc w:val="both"/>
        <w:rPr>
          <w:rFonts w:ascii="Tahoma" w:hAnsi="Tahoma" w:cs="Tahoma"/>
          <w:sz w:val="22"/>
        </w:rPr>
      </w:pPr>
    </w:p>
    <w:p w14:paraId="5E330E16" w14:textId="77777777" w:rsidR="008B1095" w:rsidRDefault="008B1095" w:rsidP="00587612">
      <w:pPr>
        <w:tabs>
          <w:tab w:val="right" w:leader="underscore" w:pos="8460"/>
        </w:tabs>
        <w:spacing w:line="360" w:lineRule="auto"/>
        <w:jc w:val="both"/>
        <w:rPr>
          <w:rFonts w:ascii="Tahoma" w:hAnsi="Tahoma" w:cs="Tahoma"/>
          <w:bCs/>
          <w:sz w:val="22"/>
        </w:rPr>
      </w:pPr>
    </w:p>
    <w:p w14:paraId="67B0432C" w14:textId="77777777" w:rsidR="008B1095" w:rsidRPr="008B1095" w:rsidRDefault="008B1095" w:rsidP="008B1095">
      <w:pPr>
        <w:tabs>
          <w:tab w:val="right" w:leader="underscore" w:pos="8460"/>
        </w:tabs>
        <w:jc w:val="both"/>
        <w:rPr>
          <w:rFonts w:ascii="Tahoma" w:hAnsi="Tahoma" w:cs="Tahoma"/>
          <w:bCs/>
          <w:sz w:val="18"/>
          <w:szCs w:val="18"/>
        </w:rPr>
      </w:pPr>
      <w:r w:rsidRPr="008B1095">
        <w:rPr>
          <w:rFonts w:ascii="Tahoma" w:hAnsi="Tahoma" w:cs="Tahoma"/>
          <w:bCs/>
          <w:sz w:val="18"/>
          <w:szCs w:val="18"/>
        </w:rPr>
        <w:t>La presente domanda ricade tra i procedimenti ai sensi del D. lgs 196/2003 “Codice in materia di protezione di dati personali”: i dati riportati sono prescritti dalle disposizioni vigenti ai fini del procedimento per il quale sono richiesti e verranno utilizzati esclusivamente per tale scopo.</w:t>
      </w:r>
    </w:p>
    <w:p w14:paraId="700DDF60" w14:textId="77777777" w:rsidR="008B1D66" w:rsidRDefault="008B1D66" w:rsidP="008B1D66">
      <w:pPr>
        <w:tabs>
          <w:tab w:val="right" w:leader="underscore" w:pos="8460"/>
        </w:tabs>
        <w:jc w:val="both"/>
        <w:rPr>
          <w:rFonts w:ascii="Tahoma" w:hAnsi="Tahoma" w:cs="Tahoma"/>
          <w:sz w:val="22"/>
          <w:u w:val="single"/>
        </w:rPr>
      </w:pPr>
    </w:p>
    <w:p w14:paraId="5F3F5165" w14:textId="77777777" w:rsidR="008B1D66" w:rsidRDefault="008B1D66" w:rsidP="008B1D66">
      <w:pPr>
        <w:pBdr>
          <w:bottom w:val="single" w:sz="4" w:space="1" w:color="auto"/>
        </w:pBdr>
        <w:tabs>
          <w:tab w:val="right" w:leader="underscore" w:pos="8460"/>
        </w:tabs>
        <w:jc w:val="both"/>
        <w:rPr>
          <w:rFonts w:ascii="Tahoma" w:hAnsi="Tahoma" w:cs="Tahoma"/>
          <w:sz w:val="22"/>
        </w:rPr>
      </w:pPr>
    </w:p>
    <w:p w14:paraId="1B2282B5" w14:textId="77777777" w:rsidR="008B1D66" w:rsidRDefault="008B1D66" w:rsidP="008B1D66">
      <w:pPr>
        <w:tabs>
          <w:tab w:val="right" w:leader="underscore" w:pos="8460"/>
        </w:tabs>
        <w:jc w:val="both"/>
        <w:rPr>
          <w:rFonts w:ascii="Tahoma" w:hAnsi="Tahoma" w:cs="Tahoma"/>
          <w:sz w:val="22"/>
        </w:rPr>
      </w:pPr>
    </w:p>
    <w:p w14:paraId="15FD2CA1" w14:textId="77777777" w:rsidR="008B1095" w:rsidRPr="009F15A3" w:rsidRDefault="008B1095" w:rsidP="008B1D66">
      <w:pPr>
        <w:tabs>
          <w:tab w:val="right" w:leader="underscore" w:pos="8460"/>
        </w:tabs>
        <w:jc w:val="both"/>
        <w:rPr>
          <w:rFonts w:ascii="Tahoma" w:hAnsi="Tahoma" w:cs="Tahoma"/>
          <w:sz w:val="18"/>
          <w:szCs w:val="18"/>
        </w:rPr>
      </w:pPr>
      <w:r w:rsidRPr="009F15A3">
        <w:rPr>
          <w:rFonts w:ascii="Tahoma" w:hAnsi="Tahoma" w:cs="Tahoma"/>
          <w:sz w:val="18"/>
          <w:szCs w:val="18"/>
        </w:rPr>
        <w:t>NOTE:</w:t>
      </w:r>
    </w:p>
    <w:p w14:paraId="2CA5CBEB" w14:textId="77777777" w:rsidR="009F15A3" w:rsidRDefault="009F15A3" w:rsidP="008B1D66">
      <w:pPr>
        <w:tabs>
          <w:tab w:val="right" w:leader="underscore" w:pos="8460"/>
        </w:tabs>
        <w:jc w:val="both"/>
        <w:rPr>
          <w:rFonts w:ascii="Tahoma" w:hAnsi="Tahoma" w:cs="Tahoma"/>
          <w:sz w:val="18"/>
          <w:szCs w:val="18"/>
        </w:rPr>
      </w:pPr>
      <w:r w:rsidRPr="009F15A3">
        <w:rPr>
          <w:rFonts w:ascii="Tahoma" w:hAnsi="Tahoma" w:cs="Tahoma"/>
          <w:sz w:val="18"/>
          <w:szCs w:val="18"/>
        </w:rPr>
        <w:t xml:space="preserve">L’art. 28 – 2° comma del </w:t>
      </w:r>
      <w:r>
        <w:rPr>
          <w:rFonts w:ascii="Tahoma" w:hAnsi="Tahoma" w:cs="Tahoma"/>
          <w:sz w:val="18"/>
          <w:szCs w:val="18"/>
        </w:rPr>
        <w:t>DPR 600/73 prevede l’obbligo per i Comuni che erogano contributi di applicare la ritenuta del 4% sugli stessi concessi ad imprese, esclusi quelli per acquisto di beni strumentali.</w:t>
      </w:r>
    </w:p>
    <w:p w14:paraId="6F8CCF62" w14:textId="77777777" w:rsidR="009F15A3" w:rsidRDefault="009F15A3" w:rsidP="008B1D66">
      <w:pPr>
        <w:tabs>
          <w:tab w:val="right" w:leader="underscore" w:pos="8460"/>
        </w:tabs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Pertanto, prima di rilasciare la presente dichiarazione, il Rappresentante Legale dell’Associazione deve valutare la “posizione fiscale” della stessa, considerando che:</w:t>
      </w:r>
    </w:p>
    <w:p w14:paraId="07FCDAB7" w14:textId="77777777" w:rsidR="009F15A3" w:rsidRDefault="009F15A3" w:rsidP="009F15A3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Il concetto d’impresa usato dal Legislatore nel 2° comma dell’art. 28 del DPR 600/73 non deve essere assunto in senso restrittivo, vale a dire alle sole aziende industriali e commerciali, bensì deve essere riferito a tutti indistintamente i soggetti che svolgono anche occasionalmente attività produttiva di reddito d’impresa, secondo la nozione fornita dall’art. 51 del DPR 597/73;</w:t>
      </w:r>
    </w:p>
    <w:p w14:paraId="0A5F588E" w14:textId="77777777" w:rsidR="009F15A3" w:rsidRDefault="009F15A3" w:rsidP="009F15A3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L’erogazione di contributi a Enti non commerciali, che svolgono occasionalmente attività produttiva di reddito, non necessariamente ed automaticamente implica l’assoggettabilità alla ritenuta d’acconto, ma occorre valutare caso per caso per quale attività il contributo è concesso. La ritenuta d’acconto infatti va operata solo se il contributo è concesso per attività occasionalmente commerciale e non già se è concesso per attività istituzionale, che non abbia carattere di commercialità;</w:t>
      </w:r>
    </w:p>
    <w:p w14:paraId="06D4EA4D" w14:textId="77777777" w:rsidR="009F15A3" w:rsidRDefault="009F15A3" w:rsidP="009F15A3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Sono esclusi da ritenuta d’acconto: i contributi finalizzati ad acquisto di beni strumentali, quelli corrisposti ad imprenditori agricoli, i contributi in favore delle imprese esercenti i pubblici servizi di trasporto per la copertura di disavanzi di concessione e in gestione governativa, i contributi a fondo perduto in favore delle piccole e medie imprese industriali, commerciali, artigiane, alberghiere, turistiche, termali e di spettacolo, che abbiano subito danni o distruzioni a seguito di pubbliche calamita, nonché i contributi di cui alla Legge 800/1967. Tale esenzione interessa i complessi bandistici ed i soggetti organizzatori di manifestazioni liriche concertistiche sovvenzionabili sul fondo di cui all’art. 40 della Legge citata. Sono pure esenti dalla ritenuta d’acconto del 4% i contributi erogati dall’Amministrazione Comunale e rivolti in maniera dalle varie Associazioni a favore dei propri associati, come previsto dall’art. 111 del T.U. 917/86 – 1° e 2° comma;</w:t>
      </w:r>
    </w:p>
    <w:p w14:paraId="312D2D9E" w14:textId="77777777" w:rsidR="009F15A3" w:rsidRDefault="009F15A3" w:rsidP="009F15A3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Si precisa che per avere l’esenzione dalla ritenuta d’acconto è sufficiente rientrare in una sola delle ipotesi prospettate;</w:t>
      </w:r>
    </w:p>
    <w:p w14:paraId="2D3BCF3B" w14:textId="77777777" w:rsidR="009F15A3" w:rsidRPr="009F15A3" w:rsidRDefault="009F15A3" w:rsidP="009F15A3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L’attestazione deve essere firmata dal legale rappresentante dell’Associazione e la stessa sarà finalizzata all’istruttoria di ogni singola pratica di erogazione del contributo comunale.</w:t>
      </w:r>
    </w:p>
    <w:sectPr w:rsidR="009F15A3" w:rsidRPr="009F15A3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D2B0A" w14:textId="77777777" w:rsidR="00BB005C" w:rsidRDefault="00BB005C" w:rsidP="008B1D66">
      <w:r>
        <w:separator/>
      </w:r>
    </w:p>
  </w:endnote>
  <w:endnote w:type="continuationSeparator" w:id="0">
    <w:p w14:paraId="23B0BF03" w14:textId="77777777" w:rsidR="00BB005C" w:rsidRDefault="00BB005C" w:rsidP="008B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7E87" w14:textId="77777777" w:rsidR="00BB005C" w:rsidRDefault="00BB005C" w:rsidP="008B1D66">
      <w:r>
        <w:separator/>
      </w:r>
    </w:p>
  </w:footnote>
  <w:footnote w:type="continuationSeparator" w:id="0">
    <w:p w14:paraId="3F75C4C8" w14:textId="77777777" w:rsidR="00BB005C" w:rsidRDefault="00BB005C" w:rsidP="008B1D66">
      <w:r>
        <w:continuationSeparator/>
      </w:r>
    </w:p>
  </w:footnote>
  <w:footnote w:id="1">
    <w:p w14:paraId="1A8B0718" w14:textId="77777777" w:rsidR="008B1D66" w:rsidRDefault="008B1D66" w:rsidP="008B1D66">
      <w:pPr>
        <w:pStyle w:val="Testonotaapidipagina"/>
        <w:rPr>
          <w:rFonts w:ascii="Tahoma" w:hAnsi="Tahoma" w:cs="Tahoma"/>
          <w:sz w:val="16"/>
        </w:rPr>
      </w:pPr>
      <w:r>
        <w:rPr>
          <w:rStyle w:val="Rimandonotaapidipagina"/>
          <w:rFonts w:ascii="Tahoma" w:hAnsi="Tahoma" w:cs="Tahoma"/>
          <w:sz w:val="16"/>
        </w:rPr>
        <w:footnoteRef/>
      </w:r>
      <w:r>
        <w:rPr>
          <w:rFonts w:ascii="Tahoma" w:hAnsi="Tahoma" w:cs="Tahoma"/>
          <w:sz w:val="16"/>
        </w:rPr>
        <w:t xml:space="preserve"> Ad esempio, Cooperativa sociale di tipo B, ecc.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852"/>
    <w:multiLevelType w:val="hybridMultilevel"/>
    <w:tmpl w:val="B8948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543B6"/>
    <w:multiLevelType w:val="hybridMultilevel"/>
    <w:tmpl w:val="B8F2CB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E40986"/>
    <w:multiLevelType w:val="hybridMultilevel"/>
    <w:tmpl w:val="A60EDB40"/>
    <w:lvl w:ilvl="0" w:tplc="259060B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E5989886">
      <w:start w:val="1"/>
      <w:numFmt w:val="bullet"/>
      <w:lvlText w:val="-"/>
      <w:lvlJc w:val="left"/>
      <w:pPr>
        <w:tabs>
          <w:tab w:val="num" w:pos="1173"/>
        </w:tabs>
        <w:ind w:left="1173" w:hanging="453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8237486">
    <w:abstractNumId w:val="2"/>
  </w:num>
  <w:num w:numId="2" w16cid:durableId="724184782">
    <w:abstractNumId w:val="0"/>
  </w:num>
  <w:num w:numId="3" w16cid:durableId="1362319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revisionView w:comments="0" w:inkAnnotations="0"/>
  <w:documentProtection w:edit="forms" w:enforcement="1" w:cryptProviderType="rsaAES" w:cryptAlgorithmClass="hash" w:cryptAlgorithmType="typeAny" w:cryptAlgorithmSid="14" w:cryptSpinCount="100000" w:hash="zjP/iCG6JMnHWSOTEUKA2EmGQ6pwCqbHhClQi9pmShMF1dEUEl4TnmitiQI2ADLu7D+5L2ULQeDIx2/tCUoPHA==" w:salt="mc5VQD3k1eDwaPoC3MoHLw=="/>
  <w:defaultTabStop w:val="709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D3"/>
    <w:rsid w:val="003169D3"/>
    <w:rsid w:val="00435A68"/>
    <w:rsid w:val="0044149C"/>
    <w:rsid w:val="00456521"/>
    <w:rsid w:val="00587612"/>
    <w:rsid w:val="00733CB6"/>
    <w:rsid w:val="008B1095"/>
    <w:rsid w:val="008B1D66"/>
    <w:rsid w:val="009F15A3"/>
    <w:rsid w:val="00AD02D1"/>
    <w:rsid w:val="00BB005C"/>
    <w:rsid w:val="00C73677"/>
    <w:rsid w:val="00CE0FB5"/>
    <w:rsid w:val="00D00A0A"/>
    <w:rsid w:val="00D56F9B"/>
    <w:rsid w:val="00D85BB2"/>
    <w:rsid w:val="00E24289"/>
    <w:rsid w:val="00E5108F"/>
    <w:rsid w:val="00E5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AB368"/>
  <w15:chartTrackingRefBased/>
  <w15:docId w15:val="{85179431-2A31-4581-A66E-81693D11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1D6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composizionepersonale">
    <w:name w:val="Stile di composizione personale"/>
    <w:rPr>
      <w:rFonts w:ascii="Arial" w:hAnsi="Arial" w:cs="Arial"/>
      <w:color w:val="auto"/>
      <w:sz w:val="20"/>
    </w:rPr>
  </w:style>
  <w:style w:type="character" w:customStyle="1" w:styleId="Stiledirispostapersonalizzato">
    <w:name w:val="Stile di risposta personalizzato"/>
    <w:rPr>
      <w:rFonts w:ascii="Arial" w:hAnsi="Arial" w:cs="Arial"/>
      <w:color w:val="auto"/>
      <w:sz w:val="20"/>
    </w:rPr>
  </w:style>
  <w:style w:type="paragraph" w:customStyle="1" w:styleId="Default">
    <w:name w:val="Default"/>
    <w:rsid w:val="008B1D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8B1D6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B1D66"/>
  </w:style>
  <w:style w:type="character" w:styleId="Rimandonotaapidipagina">
    <w:name w:val="footnote reference"/>
    <w:semiHidden/>
    <w:rsid w:val="008B1D6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1D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B1D66"/>
    <w:rPr>
      <w:rFonts w:ascii="Tahoma" w:hAnsi="Tahoma" w:cs="Tahoma"/>
      <w:sz w:val="16"/>
      <w:szCs w:val="16"/>
    </w:rPr>
  </w:style>
  <w:style w:type="character" w:styleId="Testosegnaposto">
    <w:name w:val="Placeholder Text"/>
    <w:uiPriority w:val="99"/>
    <w:semiHidden/>
    <w:rsid w:val="004565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70.11\Dati\Cartella%20di%20interscambio\Allegati%20mail%20protocollo\modulo%20per%20contributi%20-%20attestazione%204%20per%20cen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317E3-81EF-4530-84F1-A5FFAE2A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per contributi - attestazione 4 per cento</Template>
  <TotalTime>1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Borserini</dc:creator>
  <cp:keywords/>
  <cp:lastModifiedBy>Silvia Borserini</cp:lastModifiedBy>
  <cp:revision>2</cp:revision>
  <cp:lastPrinted>2012-10-05T10:47:00Z</cp:lastPrinted>
  <dcterms:created xsi:type="dcterms:W3CDTF">2026-09-16T10:17:00Z</dcterms:created>
  <dcterms:modified xsi:type="dcterms:W3CDTF">2026-09-16T10:18:00Z</dcterms:modified>
</cp:coreProperties>
</file>